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95A3AA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36B49FE1" w14:textId="77777777" w:rsidR="00F90453" w:rsidRDefault="003C1A6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305DC10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A663C9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FACD2" w14:textId="77EF9C68" w:rsidR="00222867" w:rsidRPr="00D635C4" w:rsidRDefault="00A90200" w:rsidP="00DE68A0">
            <w:pPr>
              <w:bidi w:val="0"/>
            </w:pPr>
            <w:r>
              <w:rPr>
                <w:rFonts w:hint="cs"/>
                <w:rtl/>
              </w:rPr>
              <w:t>משרד הבריאות</w:t>
            </w:r>
          </w:p>
        </w:tc>
      </w:tr>
      <w:tr w:rsidR="007548B0" w14:paraId="74F94FF5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2D8419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B172" w14:textId="2549E4E3" w:rsidR="00222867" w:rsidRPr="00D635C4" w:rsidRDefault="00A90200" w:rsidP="00DE68A0">
            <w:pPr>
              <w:bidi w:val="0"/>
            </w:pPr>
            <w:r>
              <w:rPr>
                <w:rFonts w:hint="cs"/>
                <w:rtl/>
              </w:rPr>
              <w:t>משל"ט רכש ולוגיסטיקה</w:t>
            </w:r>
          </w:p>
        </w:tc>
      </w:tr>
      <w:tr w:rsidR="007548B0" w14:paraId="4BA749D9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B7D596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C61F9" w14:textId="5BDFFF29" w:rsidR="00222867" w:rsidRDefault="00A90200" w:rsidP="00DE68A0">
            <w:r>
              <w:rPr>
                <w:rFonts w:hint="cs"/>
                <w:rtl/>
              </w:rPr>
              <w:t>29/9/2021</w:t>
            </w:r>
          </w:p>
        </w:tc>
      </w:tr>
    </w:tbl>
    <w:p w14:paraId="6BC8F31B" w14:textId="77777777" w:rsidR="00332AFB" w:rsidRDefault="003C1A68" w:rsidP="00222867">
      <w:pPr>
        <w:rPr>
          <w:rtl/>
        </w:rPr>
      </w:pPr>
    </w:p>
    <w:p w14:paraId="17233485" w14:textId="77777777" w:rsidR="00222867" w:rsidRDefault="003C1A68" w:rsidP="00222867">
      <w:pPr>
        <w:rPr>
          <w:rtl/>
        </w:rPr>
      </w:pPr>
    </w:p>
    <w:p w14:paraId="3CA28066" w14:textId="77777777" w:rsidR="00222867" w:rsidRDefault="003C1A68" w:rsidP="00222867">
      <w:pPr>
        <w:rPr>
          <w:rtl/>
        </w:rPr>
      </w:pPr>
    </w:p>
    <w:p w14:paraId="412497BB" w14:textId="77777777" w:rsidR="00222867" w:rsidRDefault="003C1A68" w:rsidP="00222867">
      <w:pPr>
        <w:rPr>
          <w:rtl/>
        </w:rPr>
      </w:pPr>
    </w:p>
    <w:p w14:paraId="33DDB022" w14:textId="77777777" w:rsidR="00222867" w:rsidRDefault="003C1A68" w:rsidP="00222867">
      <w:pPr>
        <w:rPr>
          <w:rtl/>
        </w:rPr>
      </w:pPr>
    </w:p>
    <w:p w14:paraId="5ABAE1F7" w14:textId="77777777" w:rsidR="00222867" w:rsidRDefault="003C1A68" w:rsidP="00222867">
      <w:pPr>
        <w:rPr>
          <w:rtl/>
        </w:rPr>
      </w:pPr>
    </w:p>
    <w:p w14:paraId="4E7BA3DC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84A14AC" w14:textId="77777777" w:rsidR="00222867" w:rsidRDefault="003C1A6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D07FDF3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6A629AB" w14:textId="77777777" w:rsidR="00222867" w:rsidRPr="00AF57E9" w:rsidRDefault="003C1A6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C581875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F996F84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C026329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23F0" w14:textId="24B6F198" w:rsidR="00222867" w:rsidRPr="00AF57E9" w:rsidRDefault="00A9020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רכש </w:t>
            </w:r>
            <w:r w:rsidR="00BA389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מכונה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BA389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אחת (1)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אקמו מהיבואן הבלעדיי בארץ לעיבוי מערך האקמו הלאומי.</w:t>
            </w:r>
          </w:p>
        </w:tc>
      </w:tr>
      <w:tr w:rsidR="007548B0" w14:paraId="43240350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305D9" w14:textId="670A36ED" w:rsidR="00222867" w:rsidRPr="00A90200" w:rsidRDefault="00A9020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אקמו </w:t>
            </w:r>
            <w:r w:rsidR="00832CE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  <w:t>ROTAFLOW II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מבית </w:t>
            </w:r>
            <w:r w:rsidR="006C1220" w:rsidRPr="006C1220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Maquet</w:t>
            </w:r>
          </w:p>
        </w:tc>
      </w:tr>
      <w:tr w:rsidR="007548B0" w14:paraId="2EEF2EA7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FF7B8" w14:textId="77777777" w:rsidR="00222867" w:rsidRPr="00AF57E9" w:rsidRDefault="003C1A6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560C601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D8A38" w14:textId="77777777" w:rsidR="00222867" w:rsidRPr="00AF57E9" w:rsidRDefault="003C1A6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8595AE3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FDCE0" w14:textId="77777777" w:rsidR="00222867" w:rsidRPr="00AF57E9" w:rsidRDefault="003C1A6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27008451" w14:textId="77777777" w:rsidR="00222867" w:rsidRPr="00AF57E9" w:rsidRDefault="003C1A6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9E0E6B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90200">
        <w:rPr>
          <w:rFonts w:ascii="Wingdings" w:hAnsi="Wingdings" w:cstheme="minorBidi"/>
          <w:b/>
          <w:sz w:val="21"/>
          <w:szCs w:val="21"/>
          <w:shd w:val="clear" w:color="auto" w:fill="000000" w:themeFill="text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3FF419D" w14:textId="77777777" w:rsidR="00222867" w:rsidRPr="00AF57E9" w:rsidRDefault="003C1A6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284DCA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E12E557" w14:textId="77777777" w:rsidR="00222867" w:rsidRPr="00AF57E9" w:rsidRDefault="003C1A6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18D4EC5" w14:textId="77777777" w:rsidTr="00222867">
        <w:tc>
          <w:tcPr>
            <w:tcW w:w="3085" w:type="dxa"/>
            <w:hideMark/>
          </w:tcPr>
          <w:p w14:paraId="05F50430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90200">
              <w:rPr>
                <w:rFonts w:ascii="Wingdings" w:hAnsi="Wingdings" w:cstheme="minorBidi"/>
                <w:b/>
                <w:sz w:val="21"/>
                <w:szCs w:val="21"/>
                <w:shd w:val="clear" w:color="auto" w:fill="000000" w:themeFill="text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3AE672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4B8021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235B5D3" w14:textId="77777777" w:rsidR="00222867" w:rsidRPr="00AF57E9" w:rsidRDefault="003C1A6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513C3B7" w14:textId="77777777" w:rsidR="00222867" w:rsidRPr="00AF57E9" w:rsidRDefault="003C1A6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1C7DB14B" w14:textId="77777777" w:rsidTr="00222867">
        <w:tc>
          <w:tcPr>
            <w:tcW w:w="2698" w:type="dxa"/>
            <w:shd w:val="clear" w:color="auto" w:fill="E6E6E6"/>
            <w:hideMark/>
          </w:tcPr>
          <w:p w14:paraId="72482FE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6628463" w14:textId="18E966CE" w:rsidR="00222867" w:rsidRPr="00AF57E9" w:rsidRDefault="006C122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גאמידה </w:t>
            </w:r>
            <w:r w:rsidR="00D7439D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בע"מ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</w:p>
        </w:tc>
      </w:tr>
      <w:tr w:rsidR="007548B0" w14:paraId="49A65A4C" w14:textId="77777777" w:rsidTr="00222867">
        <w:tc>
          <w:tcPr>
            <w:tcW w:w="2698" w:type="dxa"/>
            <w:shd w:val="clear" w:color="auto" w:fill="E6E6E6"/>
            <w:hideMark/>
          </w:tcPr>
          <w:p w14:paraId="1D07503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C9DB3F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36F4795" w14:textId="77777777" w:rsidR="00BA3898" w:rsidRDefault="00BA3898" w:rsidP="00BA389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511383374</w:t>
            </w:r>
          </w:p>
          <w:p w14:paraId="090CC320" w14:textId="0EC11AD9" w:rsidR="00222867" w:rsidRPr="00AF57E9" w:rsidRDefault="003C1A6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61342C96" w14:textId="77777777" w:rsidTr="00222867">
        <w:tc>
          <w:tcPr>
            <w:tcW w:w="2698" w:type="dxa"/>
            <w:shd w:val="clear" w:color="auto" w:fill="E6E6E6"/>
            <w:hideMark/>
          </w:tcPr>
          <w:p w14:paraId="0DE2EDE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5CC832A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90200">
              <w:rPr>
                <w:rFonts w:ascii="Wingdings" w:hAnsi="Wingdings" w:cstheme="minorBidi"/>
                <w:b/>
                <w:sz w:val="21"/>
                <w:szCs w:val="21"/>
                <w:shd w:val="clear" w:color="auto" w:fill="000000" w:themeFill="text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1D0C577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B95173B" w14:textId="77777777" w:rsidTr="00222867">
        <w:tc>
          <w:tcPr>
            <w:tcW w:w="2698" w:type="dxa"/>
            <w:shd w:val="clear" w:color="auto" w:fill="E6E6E6"/>
            <w:hideMark/>
          </w:tcPr>
          <w:p w14:paraId="299F65D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6312996F" w14:textId="075CB048" w:rsidR="00222867" w:rsidRPr="00AF57E9" w:rsidRDefault="00BA389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</w:t>
            </w:r>
            <w:r w:rsidR="00A9020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,000</w:t>
            </w:r>
            <w:r w:rsidR="00A9020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₪ כולל מע"מ</w:t>
            </w:r>
          </w:p>
        </w:tc>
      </w:tr>
      <w:tr w:rsidR="007548B0" w14:paraId="3E42C1D9" w14:textId="77777777" w:rsidTr="00222867">
        <w:tc>
          <w:tcPr>
            <w:tcW w:w="2698" w:type="dxa"/>
            <w:shd w:val="clear" w:color="auto" w:fill="E6E6E6"/>
            <w:hideMark/>
          </w:tcPr>
          <w:p w14:paraId="01A91F7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02889FE" w14:textId="77777777" w:rsidR="00222867" w:rsidRPr="00AF57E9" w:rsidRDefault="003C1A6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22136857" w14:textId="77777777" w:rsidR="00222867" w:rsidRPr="00AF57E9" w:rsidRDefault="003C1A6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D96A885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7CBEB20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50831A5" w14:textId="77777777" w:rsidR="00222867" w:rsidRPr="00AF57E9" w:rsidRDefault="003C1A6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6656D13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C16151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63507F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B7FC0D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F15A271" w14:textId="77777777" w:rsidR="00222867" w:rsidRPr="00AF57E9" w:rsidRDefault="003C1A6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D24AF13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C6DE4" w14:textId="50C82E04" w:rsidR="00AA31D7" w:rsidRDefault="00AA31D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מכונה מסוג זה נמצאת בשימוש בבית החולים מאיר. על מנת לשמור על אחידות משיקית בדגש על היבט כוח אדם </w:t>
            </w:r>
            <w:r w:rsidR="00D743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ייעודי שהוכשר לדגם המכונה הנ"ל, נדרש לרכוש את המכונה הספיצית הזאת. </w:t>
            </w:r>
          </w:p>
          <w:p w14:paraId="1C0594A8" w14:textId="5463BD27" w:rsidR="00222867" w:rsidRPr="00AF57E9" w:rsidRDefault="00A9020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הספק הינו היבואן הבלעדי למוצר בישראל. מכוון שהמכשיר דורש התקנה, שירות, אחזקה והכשרות של צוות ייעודי. סל השירותים הללו, צריך להתקבל מגוף שמאושר על ידי היצרן לבצע את המשימות הללו.  </w:t>
            </w:r>
          </w:p>
        </w:tc>
      </w:tr>
      <w:tr w:rsidR="007548B0" w14:paraId="48D40387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D2EAA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14589DC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82EBC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4088EB9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69329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7463B6C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80860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1E8902B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24B1E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2B57250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FAC64" w14:textId="23ECA4EE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4F042BC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F35D0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8D49A1B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CD56E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86800B5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8B9AD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907D0BC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FF7F3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D94F730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FA3A0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19E50AC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B998C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AED89EF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9B4E5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136A197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1805F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3191723" w14:textId="77777777" w:rsidTr="00D7439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1F8F9" w14:textId="77777777" w:rsidR="00222867" w:rsidRPr="00AF57E9" w:rsidRDefault="003C1A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A66724A" w14:textId="77777777" w:rsidR="00222867" w:rsidRPr="00AF57E9" w:rsidRDefault="003C1A6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473B6E3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DFF9B54" w14:textId="77777777" w:rsidR="00222867" w:rsidRPr="00AF57E9" w:rsidRDefault="003C1A6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1F6C892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37967D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750F59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0DADF" w14:textId="30A34563" w:rsidR="00222867" w:rsidRPr="00AF57E9" w:rsidRDefault="00577E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תומר סלומון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99952" w14:textId="1E9F7683" w:rsidR="00222867" w:rsidRPr="00AF57E9" w:rsidRDefault="00577E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ראש תחום מכשור רפואי / משל"ט קורונה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B9F74" w14:textId="6F07891D" w:rsidR="00222867" w:rsidRPr="00AF57E9" w:rsidRDefault="00577E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תומר סלומון </w:t>
            </w:r>
          </w:p>
        </w:tc>
      </w:tr>
      <w:tr w:rsidR="007548B0" w14:paraId="08624D7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7EB650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C8F5A9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294252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E43AC13" w14:textId="77777777" w:rsidR="00222867" w:rsidRPr="00817FBA" w:rsidRDefault="003C1A68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B59220" w14:textId="77777777" w:rsidR="00DD0AF9" w:rsidRDefault="00DD0AF9">
      <w:r>
        <w:separator/>
      </w:r>
    </w:p>
  </w:endnote>
  <w:endnote w:type="continuationSeparator" w:id="0">
    <w:p w14:paraId="242BA7BE" w14:textId="77777777" w:rsidR="00DD0AF9" w:rsidRDefault="00DD0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78DDF6C6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E5981DF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AD810D7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E0AF738" w14:textId="42811959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C1A68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C1A68">
            <w:rPr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5BB2DF0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454C47ED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650F8AC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B60CA4F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B3DFADC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3CDB2AC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14:paraId="4D4975A7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A7027F7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5BB9F28A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079A80BD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16335AD7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61E63C" w14:textId="77777777" w:rsidR="00DD0AF9" w:rsidRDefault="00DD0AF9">
      <w:r>
        <w:separator/>
      </w:r>
    </w:p>
  </w:footnote>
  <w:footnote w:type="continuationSeparator" w:id="0">
    <w:p w14:paraId="0D5D016C" w14:textId="77777777" w:rsidR="00DD0AF9" w:rsidRDefault="00DD0A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E2BA0F4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EA50868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C4069E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751BB03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ACA88E8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9F9D118" wp14:editId="3FD757F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6F30512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41666BF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A7073BF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7152F5E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2C6FFD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5BB95C7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5804F1C" w14:textId="77777777" w:rsidR="009220EC" w:rsidRPr="00D84715" w:rsidRDefault="003C1A6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667CA06" w14:textId="77777777" w:rsidR="009220EC" w:rsidRDefault="003C1A6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6BE34C0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9FA8B2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F1DCB7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11D2063" w14:textId="77777777" w:rsidR="003D6D13" w:rsidRPr="00D84715" w:rsidRDefault="003C1A6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5706A08" w14:textId="77777777" w:rsidR="003D6D13" w:rsidRPr="00D84715" w:rsidRDefault="003C1A6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4A07652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E7F138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67B29F2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5141B3C" w14:textId="77777777" w:rsidR="009220EC" w:rsidRPr="00D84715" w:rsidRDefault="003C1A6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F656F56" w14:textId="77777777" w:rsidR="009220EC" w:rsidRPr="00D84715" w:rsidRDefault="003C1A6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16D2C5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44A768B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0D1B894E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A90109A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3D9CCB3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58E9FF5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B9B44E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EB050E0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746F2656" w14:textId="77777777" w:rsidR="00E678BB" w:rsidRPr="00D84715" w:rsidRDefault="003C1A6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hideSpellingErrors/>
  <w:hideGrammaticalErrors/>
  <w:attachedTemplate r:id="rId1"/>
  <w:revisionView w:inkAnnotations="0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82A1D"/>
    <w:rsid w:val="001B244F"/>
    <w:rsid w:val="00336CDD"/>
    <w:rsid w:val="003C1A68"/>
    <w:rsid w:val="0042031D"/>
    <w:rsid w:val="00435AB3"/>
    <w:rsid w:val="00577E1D"/>
    <w:rsid w:val="00672C61"/>
    <w:rsid w:val="006C1220"/>
    <w:rsid w:val="007548B0"/>
    <w:rsid w:val="00832CE9"/>
    <w:rsid w:val="009B6B29"/>
    <w:rsid w:val="009F7FB7"/>
    <w:rsid w:val="00A90200"/>
    <w:rsid w:val="00AA31D7"/>
    <w:rsid w:val="00BA3898"/>
    <w:rsid w:val="00D7439D"/>
    <w:rsid w:val="00D86626"/>
    <w:rsid w:val="00DD0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C646033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88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40F65897BAF19740B546891FD3DDE5C8" ma:contentTypeVersion="13" ma:contentTypeDescription="צור מסמך חדש." ma:contentTypeScope="" ma:versionID="a41d9b9c207c00974787a755c55bd1e8">
  <xsd:schema xmlns:xsd="http://www.w3.org/2001/XMLSchema" xmlns:xs="http://www.w3.org/2001/XMLSchema" xmlns:p="http://schemas.microsoft.com/office/2006/metadata/properties" xmlns:ns2="c037fd0e-5ccf-448e-9e04-af6f2dec9ddf" xmlns:ns3="db54bfca-ccd3-4f93-8868-442992ac031e" targetNamespace="http://schemas.microsoft.com/office/2006/metadata/properties" ma:root="true" ma:fieldsID="f3da21e3cb5dcc5f9a219cfa2752c88e" ns2:_="" ns3:_="">
    <xsd:import namespace="c037fd0e-5ccf-448e-9e04-af6f2dec9ddf"/>
    <xsd:import namespace="db54bfca-ccd3-4f93-8868-442992ac031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37fd0e-5ccf-448e-9e04-af6f2dec9d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54bfca-ccd3-4f93-8868-442992ac031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purl.org/dc/terms/"/>
    <ds:schemaRef ds:uri="db54bfca-ccd3-4f93-8868-442992ac031e"/>
    <ds:schemaRef ds:uri="c037fd0e-5ccf-448e-9e04-af6f2dec9ddf"/>
    <ds:schemaRef ds:uri="http://purl.org/dc/elements/1.1/"/>
    <ds:schemaRef ds:uri="http://schemas.microsoft.com/office/2006/documentManagement/types"/>
    <ds:schemaRef ds:uri="http://purl.org/dc/dcmitype/"/>
    <ds:schemaRef ds:uri="http://www.w3.org/XML/1998/namespace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4C92DAA-085A-450C-B7B8-6E1839FCC6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37fd0e-5ccf-448e-9e04-af6f2dec9ddf"/>
    <ds:schemaRef ds:uri="db54bfca-ccd3-4f93-8868-442992ac03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621C972-0093-4B77-A1F7-B405B457A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319</Words>
  <Characters>1626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חמו אסתר</cp:lastModifiedBy>
  <cp:revision>2</cp:revision>
  <dcterms:created xsi:type="dcterms:W3CDTF">2021-10-03T06:38:00Z</dcterms:created>
  <dcterms:modified xsi:type="dcterms:W3CDTF">2021-10-03T06:38:00Z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0x01010040F65897BAF19740B546891FD3DDE5C8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